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2C" w:rsidRDefault="00E15B2C" w:rsidP="00B76C19">
      <w:pPr>
        <w:spacing w:after="0" w:line="720" w:lineRule="auto"/>
        <w:jc w:val="center"/>
        <w:rPr>
          <w:rFonts w:ascii="Times New Roman" w:hAnsi="Times New Roman"/>
          <w:b/>
          <w:sz w:val="32"/>
          <w:szCs w:val="28"/>
        </w:rPr>
      </w:pPr>
      <w:r w:rsidRPr="00B76C19">
        <w:rPr>
          <w:rFonts w:ascii="Times New Roman" w:hAnsi="Times New Roman"/>
          <w:b/>
          <w:sz w:val="32"/>
          <w:szCs w:val="28"/>
        </w:rPr>
        <w:t xml:space="preserve">КАЛЕНДАРЬ МЕРОПРИЯТИЙ ПРОГРАММЫ ВОСПИТАНИЯ </w:t>
      </w:r>
    </w:p>
    <w:p w:rsidR="00E15B2C" w:rsidRPr="00B76C19" w:rsidRDefault="00E15B2C" w:rsidP="00B76C19">
      <w:pPr>
        <w:spacing w:after="0" w:line="72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МБОУ «Падарская СОШ</w:t>
      </w:r>
      <w:r w:rsidRPr="00B76C19">
        <w:rPr>
          <w:rFonts w:ascii="Times New Roman" w:hAnsi="Times New Roman"/>
          <w:b/>
          <w:sz w:val="32"/>
          <w:szCs w:val="28"/>
        </w:rPr>
        <w:t>»</w:t>
      </w:r>
    </w:p>
    <w:p w:rsidR="00E15B2C" w:rsidRPr="00B76C19" w:rsidRDefault="00E15B2C" w:rsidP="00B76C19">
      <w:pPr>
        <w:spacing w:after="0" w:line="720" w:lineRule="auto"/>
        <w:jc w:val="center"/>
        <w:rPr>
          <w:rFonts w:ascii="Times New Roman" w:hAnsi="Times New Roman"/>
          <w:b/>
          <w:sz w:val="32"/>
          <w:szCs w:val="28"/>
        </w:rPr>
      </w:pPr>
      <w:r w:rsidRPr="00B76C19">
        <w:rPr>
          <w:rFonts w:ascii="Times New Roman" w:hAnsi="Times New Roman"/>
          <w:b/>
          <w:sz w:val="32"/>
          <w:szCs w:val="28"/>
        </w:rPr>
        <w:t>НА 2021-2022 ГОД</w:t>
      </w:r>
    </w:p>
    <w:p w:rsidR="00E15B2C" w:rsidRPr="00B76C19" w:rsidRDefault="00E15B2C" w:rsidP="00B76C19">
      <w:pPr>
        <w:spacing w:after="0" w:line="720" w:lineRule="auto"/>
        <w:jc w:val="center"/>
        <w:rPr>
          <w:rFonts w:ascii="Times New Roman" w:hAnsi="Times New Roman"/>
          <w:b/>
          <w:sz w:val="32"/>
          <w:szCs w:val="28"/>
        </w:rPr>
      </w:pPr>
      <w:r w:rsidRPr="00B76C19">
        <w:rPr>
          <w:rFonts w:ascii="Times New Roman" w:hAnsi="Times New Roman"/>
          <w:b/>
          <w:sz w:val="32"/>
          <w:szCs w:val="28"/>
        </w:rPr>
        <w:t>(УРОВЕНЬ НАЧАЛЬНОГО ОБЩЕГО ОБРАЗОВАНИЯ)</w:t>
      </w:r>
    </w:p>
    <w:p w:rsidR="00E15B2C" w:rsidRPr="003B60E1" w:rsidRDefault="00E15B2C" w:rsidP="003B60E1">
      <w:pPr>
        <w:spacing w:after="0"/>
        <w:jc w:val="both"/>
        <w:rPr>
          <w:rFonts w:ascii="Times New Roman" w:hAnsi="Times New Roman"/>
          <w:sz w:val="28"/>
          <w:szCs w:val="28"/>
        </w:rPr>
        <w:sectPr w:rsidR="00E15B2C" w:rsidRPr="003B60E1" w:rsidSect="003B60E1">
          <w:footerReference w:type="default" r:id="rId7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15B2C" w:rsidRDefault="00E15B2C" w:rsidP="00D724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"/>
        <w:gridCol w:w="7641"/>
        <w:gridCol w:w="7"/>
        <w:gridCol w:w="1837"/>
        <w:gridCol w:w="2265"/>
        <w:gridCol w:w="3976"/>
      </w:tblGrid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22D5E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15B2C" w:rsidRPr="00722D5E" w:rsidTr="00722D5E">
        <w:trPr>
          <w:trHeight w:val="821"/>
        </w:trPr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Классный час «Я и мой город»,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посвященный дню города Дербент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15B2C" w:rsidRPr="00722D5E" w:rsidTr="00722D5E">
        <w:trPr>
          <w:trHeight w:val="794"/>
        </w:trPr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t>(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14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Учителя начальных классов, 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25 декабря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Учителя начальных классов, 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Учителя начальных классов, 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3-4 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Учителя начальных классов, 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Учителя начальных классов, 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B2C" w:rsidRPr="00722D5E" w:rsidTr="00722D5E">
        <w:trPr>
          <w:trHeight w:val="823"/>
        </w:trPr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t>(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Направление: общеинтеллектуальное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67538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67538E">
              <w:rPr>
                <w:rFonts w:ascii="Times New Roman" w:hAnsi="Times New Roman"/>
                <w:sz w:val="28"/>
                <w:szCs w:val="28"/>
                <w:lang w:eastAsia="ru-RU"/>
              </w:rPr>
              <w:t>Занимательная математика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67538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67538E">
              <w:rPr>
                <w:rFonts w:ascii="Times New Roman" w:hAnsi="Times New Roman"/>
                <w:sz w:val="28"/>
                <w:szCs w:val="28"/>
                <w:lang w:eastAsia="ru-RU"/>
              </w:rPr>
              <w:t>Путешествие в мир русского языка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67538E">
        <w:trPr>
          <w:trHeight w:val="390"/>
        </w:trPr>
        <w:tc>
          <w:tcPr>
            <w:tcW w:w="7657" w:type="dxa"/>
            <w:gridSpan w:val="3"/>
          </w:tcPr>
          <w:p w:rsidR="00E15B2C" w:rsidRPr="0067538E" w:rsidRDefault="00E15B2C" w:rsidP="000C0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67538E">
              <w:rPr>
                <w:rFonts w:ascii="Times New Roman" w:hAnsi="Times New Roman"/>
                <w:sz w:val="28"/>
                <w:szCs w:val="28"/>
                <w:lang w:eastAsia="ru-RU"/>
              </w:rPr>
              <w:t>Азбука юного пешехода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37" w:type="dxa"/>
          </w:tcPr>
          <w:p w:rsidR="00E15B2C" w:rsidRPr="00722D5E" w:rsidRDefault="00E15B2C" w:rsidP="000C01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1аб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722D5E">
        <w:trPr>
          <w:trHeight w:val="780"/>
        </w:trPr>
        <w:tc>
          <w:tcPr>
            <w:tcW w:w="15735" w:type="dxa"/>
            <w:gridSpan w:val="6"/>
          </w:tcPr>
          <w:p w:rsidR="00E15B2C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5B2C" w:rsidRDefault="00E15B2C" w:rsidP="00722D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Направление: духовно-нравственное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67538E" w:rsidRDefault="00E15B2C" w:rsidP="000C01B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67538E">
              <w:rPr>
                <w:rFonts w:ascii="Times New Roman" w:hAnsi="Times New Roman"/>
                <w:sz w:val="28"/>
                <w:szCs w:val="28"/>
                <w:lang w:eastAsia="ru-RU"/>
              </w:rPr>
              <w:t>Мы и окружающий мир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67538E" w:rsidRDefault="00E15B2C" w:rsidP="000C01B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67538E">
              <w:rPr>
                <w:rFonts w:ascii="Times New Roman" w:hAnsi="Times New Roman"/>
                <w:sz w:val="28"/>
                <w:szCs w:val="28"/>
                <w:lang w:eastAsia="ru-RU"/>
              </w:rPr>
              <w:t>Я гражданин России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67538E">
        <w:trPr>
          <w:trHeight w:val="495"/>
        </w:trPr>
        <w:tc>
          <w:tcPr>
            <w:tcW w:w="7650" w:type="dxa"/>
            <w:gridSpan w:val="2"/>
          </w:tcPr>
          <w:p w:rsidR="00E15B2C" w:rsidRPr="0067538E" w:rsidRDefault="00E15B2C" w:rsidP="004C0DE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67538E">
              <w:rPr>
                <w:rFonts w:ascii="Times New Roman" w:hAnsi="Times New Roman"/>
                <w:sz w:val="28"/>
                <w:szCs w:val="28"/>
                <w:lang w:eastAsia="ru-RU"/>
              </w:rPr>
              <w:t>КТНД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4" w:type="dxa"/>
            <w:gridSpan w:val="2"/>
          </w:tcPr>
          <w:p w:rsidR="00E15B2C" w:rsidRDefault="00E15B2C" w:rsidP="006753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4аб</w:t>
            </w:r>
          </w:p>
          <w:p w:rsidR="00E15B2C" w:rsidRPr="00722D5E" w:rsidRDefault="00E15B2C" w:rsidP="00675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15B2C" w:rsidRPr="00722D5E" w:rsidRDefault="00E15B2C" w:rsidP="006753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6" w:type="dxa"/>
          </w:tcPr>
          <w:p w:rsidR="00E15B2C" w:rsidRPr="00722D5E" w:rsidRDefault="00E15B2C" w:rsidP="004C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67538E">
        <w:trPr>
          <w:trHeight w:val="375"/>
        </w:trPr>
        <w:tc>
          <w:tcPr>
            <w:tcW w:w="7650" w:type="dxa"/>
            <w:gridSpan w:val="2"/>
          </w:tcPr>
          <w:p w:rsidR="00E15B2C" w:rsidRPr="0067538E" w:rsidRDefault="00E15B2C" w:rsidP="004C0DE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67538E">
              <w:rPr>
                <w:rFonts w:ascii="Times New Roman" w:hAnsi="Times New Roman"/>
                <w:sz w:val="28"/>
                <w:szCs w:val="28"/>
                <w:lang w:eastAsia="ru-RU"/>
              </w:rPr>
              <w:t>Азбука добра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4" w:type="dxa"/>
            <w:gridSpan w:val="2"/>
          </w:tcPr>
          <w:p w:rsidR="00E15B2C" w:rsidRDefault="00E15B2C" w:rsidP="006753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2265" w:type="dxa"/>
          </w:tcPr>
          <w:p w:rsidR="00E15B2C" w:rsidRDefault="00E15B2C" w:rsidP="00722D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4C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722D5E">
        <w:trPr>
          <w:trHeight w:val="765"/>
        </w:trPr>
        <w:tc>
          <w:tcPr>
            <w:tcW w:w="15735" w:type="dxa"/>
            <w:gridSpan w:val="6"/>
          </w:tcPr>
          <w:p w:rsidR="00E15B2C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5B2C" w:rsidRDefault="00E15B2C" w:rsidP="00722D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Направление: общекультурное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67538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67538E">
              <w:rPr>
                <w:rFonts w:ascii="Times New Roman" w:hAnsi="Times New Roman"/>
                <w:sz w:val="28"/>
                <w:szCs w:val="28"/>
                <w:lang w:eastAsia="ru-RU"/>
              </w:rPr>
              <w:t>Умелые ручки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2аб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Направление: социальное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Направление: спортивно-оздоровительное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67538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67538E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2аб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15B2C" w:rsidRPr="00722D5E" w:rsidTr="00722D5E">
        <w:trPr>
          <w:trHeight w:val="461"/>
        </w:trPr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коллективов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15B2C" w:rsidRPr="00722D5E" w:rsidTr="00722D5E">
        <w:trPr>
          <w:trHeight w:val="473"/>
        </w:trPr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родителей»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Вожатая, рук.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E15B2C" w:rsidRPr="00722D5E" w:rsidTr="00722D5E">
        <w:trPr>
          <w:trHeight w:val="551"/>
        </w:trPr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– «Формирование активной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жизненной позиции в школе и дома»;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trHeight w:val="595"/>
        </w:trPr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trHeight w:val="1126"/>
        </w:trPr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22D5E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722D5E">
        <w:tc>
          <w:tcPr>
            <w:tcW w:w="15735" w:type="dxa"/>
            <w:gridSpan w:val="6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2021»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Апрель-ноябрь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спортивный онлайн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-марафон «Здравствуй, СПОРТ»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15B2C" w:rsidRPr="00722D5E" w:rsidTr="0067538E">
        <w:tc>
          <w:tcPr>
            <w:tcW w:w="7650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15726" w:type="dxa"/>
            <w:gridSpan w:val="5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9 августа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15726" w:type="dxa"/>
            <w:gridSpan w:val="5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15726" w:type="dxa"/>
            <w:gridSpan w:val="5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Светофорчик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</w:t>
            </w:r>
            <w:r w:rsidRPr="00722D5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15726" w:type="dxa"/>
            <w:gridSpan w:val="5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Эколята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Проведение Уроков Эколят по темам учебного пособия «Азбука Природолюбия», тематические уроки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Тематические выставкитворческих работ 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15726" w:type="dxa"/>
            <w:gridSpan w:val="5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Юнармия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22D5E">
              <w:rPr>
                <w:rFonts w:ascii="Times New Roman" w:hAnsi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</w:pPr>
            <w:r w:rsidRPr="00722D5E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15726" w:type="dxa"/>
            <w:gridSpan w:val="5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22D5E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23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26 сентября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6 октября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13 ноября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Акция «Мой чистый поселок»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15B2C" w:rsidRPr="00722D5E" w:rsidTr="0067538E">
        <w:trPr>
          <w:gridBefore w:val="1"/>
          <w:wBefore w:w="9" w:type="dxa"/>
        </w:trPr>
        <w:tc>
          <w:tcPr>
            <w:tcW w:w="7641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4" w:type="dxa"/>
            <w:gridSpan w:val="2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5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3976" w:type="dxa"/>
          </w:tcPr>
          <w:p w:rsidR="00E15B2C" w:rsidRPr="00722D5E" w:rsidRDefault="00E15B2C" w:rsidP="0072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2D5E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15B2C" w:rsidRDefault="00E15B2C" w:rsidP="00E4466F">
      <w:pPr>
        <w:rPr>
          <w:rFonts w:ascii="Times New Roman" w:hAnsi="Times New Roman"/>
          <w:b/>
          <w:sz w:val="28"/>
          <w:szCs w:val="28"/>
        </w:rPr>
      </w:pPr>
    </w:p>
    <w:p w:rsidR="00E15B2C" w:rsidRPr="00934940" w:rsidRDefault="00E15B2C" w:rsidP="00E446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E15B2C" w:rsidRDefault="00E15B2C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5B2C" w:rsidRPr="003A415D" w:rsidRDefault="00E15B2C" w:rsidP="003B60E1">
      <w:pPr>
        <w:jc w:val="center"/>
        <w:rPr>
          <w:rFonts w:ascii="Times New Roman" w:hAnsi="Times New Roman"/>
          <w:i/>
          <w:sz w:val="28"/>
          <w:szCs w:val="28"/>
        </w:rPr>
      </w:pPr>
    </w:p>
    <w:sectPr w:rsidR="00E15B2C" w:rsidRPr="003A415D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B2C" w:rsidRDefault="00E15B2C" w:rsidP="00DD4C43">
      <w:pPr>
        <w:spacing w:after="0" w:line="240" w:lineRule="auto"/>
      </w:pPr>
      <w:r>
        <w:separator/>
      </w:r>
    </w:p>
  </w:endnote>
  <w:endnote w:type="continuationSeparator" w:id="0">
    <w:p w:rsidR="00E15B2C" w:rsidRDefault="00E15B2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B2C" w:rsidRDefault="00E15B2C">
    <w:pPr>
      <w:pStyle w:val="Footer"/>
      <w:jc w:val="center"/>
    </w:pPr>
    <w:fldSimple w:instr="PAGE   \* MERGEFORMAT">
      <w:r>
        <w:rPr>
          <w:noProof/>
        </w:rPr>
        <w:t>16</w:t>
      </w:r>
    </w:fldSimple>
  </w:p>
  <w:p w:rsidR="00E15B2C" w:rsidRDefault="00E15B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B2C" w:rsidRDefault="00E15B2C" w:rsidP="00DD4C43">
      <w:pPr>
        <w:spacing w:after="0" w:line="240" w:lineRule="auto"/>
      </w:pPr>
      <w:r>
        <w:separator/>
      </w:r>
    </w:p>
  </w:footnote>
  <w:footnote w:type="continuationSeparator" w:id="0">
    <w:p w:rsidR="00E15B2C" w:rsidRDefault="00E15B2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C01BB"/>
    <w:rsid w:val="000D3E13"/>
    <w:rsid w:val="000F5AA7"/>
    <w:rsid w:val="000F5E7F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3468"/>
    <w:rsid w:val="001D7961"/>
    <w:rsid w:val="0020797A"/>
    <w:rsid w:val="002143E9"/>
    <w:rsid w:val="0021619B"/>
    <w:rsid w:val="002200BC"/>
    <w:rsid w:val="0023050E"/>
    <w:rsid w:val="00236C58"/>
    <w:rsid w:val="0024486C"/>
    <w:rsid w:val="002520FB"/>
    <w:rsid w:val="00271587"/>
    <w:rsid w:val="00271886"/>
    <w:rsid w:val="00275CC7"/>
    <w:rsid w:val="002A6242"/>
    <w:rsid w:val="002B29B3"/>
    <w:rsid w:val="002C4D60"/>
    <w:rsid w:val="002C627A"/>
    <w:rsid w:val="002E7E59"/>
    <w:rsid w:val="002F359F"/>
    <w:rsid w:val="003066F4"/>
    <w:rsid w:val="00307B58"/>
    <w:rsid w:val="00321BE4"/>
    <w:rsid w:val="00337F4D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60E1"/>
    <w:rsid w:val="003C2A39"/>
    <w:rsid w:val="003D0F04"/>
    <w:rsid w:val="003E103C"/>
    <w:rsid w:val="003E5994"/>
    <w:rsid w:val="003F4E07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C0DE0"/>
    <w:rsid w:val="004C14FF"/>
    <w:rsid w:val="00500A7A"/>
    <w:rsid w:val="00520E2C"/>
    <w:rsid w:val="00521C66"/>
    <w:rsid w:val="00521D39"/>
    <w:rsid w:val="0054392A"/>
    <w:rsid w:val="0054511E"/>
    <w:rsid w:val="005559E7"/>
    <w:rsid w:val="00560A71"/>
    <w:rsid w:val="00561C9D"/>
    <w:rsid w:val="00563533"/>
    <w:rsid w:val="00574B7E"/>
    <w:rsid w:val="0057682F"/>
    <w:rsid w:val="00584C37"/>
    <w:rsid w:val="00585308"/>
    <w:rsid w:val="005A4CFB"/>
    <w:rsid w:val="005C03AA"/>
    <w:rsid w:val="005D66B1"/>
    <w:rsid w:val="005E212F"/>
    <w:rsid w:val="005E4DC5"/>
    <w:rsid w:val="005E6A1C"/>
    <w:rsid w:val="005F41D8"/>
    <w:rsid w:val="005F72C3"/>
    <w:rsid w:val="00610D8B"/>
    <w:rsid w:val="00616640"/>
    <w:rsid w:val="00625BF1"/>
    <w:rsid w:val="0065073F"/>
    <w:rsid w:val="006567ED"/>
    <w:rsid w:val="0067538E"/>
    <w:rsid w:val="00687827"/>
    <w:rsid w:val="00693329"/>
    <w:rsid w:val="006A0AE2"/>
    <w:rsid w:val="006A1630"/>
    <w:rsid w:val="006B181E"/>
    <w:rsid w:val="006B1D3A"/>
    <w:rsid w:val="006D79B0"/>
    <w:rsid w:val="006F0452"/>
    <w:rsid w:val="006F0E2C"/>
    <w:rsid w:val="006F15FA"/>
    <w:rsid w:val="00700BE9"/>
    <w:rsid w:val="00706FEE"/>
    <w:rsid w:val="0071313C"/>
    <w:rsid w:val="00715E79"/>
    <w:rsid w:val="00716AE9"/>
    <w:rsid w:val="00721B16"/>
    <w:rsid w:val="00722D5E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E73BC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34940"/>
    <w:rsid w:val="00945205"/>
    <w:rsid w:val="00965965"/>
    <w:rsid w:val="0096626C"/>
    <w:rsid w:val="009828E3"/>
    <w:rsid w:val="009B4584"/>
    <w:rsid w:val="009B543D"/>
    <w:rsid w:val="009B7DFF"/>
    <w:rsid w:val="009C685D"/>
    <w:rsid w:val="009C69A9"/>
    <w:rsid w:val="009E1B62"/>
    <w:rsid w:val="009E38AC"/>
    <w:rsid w:val="009E7F57"/>
    <w:rsid w:val="009F205A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B55B3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76C19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3759"/>
    <w:rsid w:val="00CC5E8C"/>
    <w:rsid w:val="00CD41C5"/>
    <w:rsid w:val="00CE6013"/>
    <w:rsid w:val="00CE6406"/>
    <w:rsid w:val="00D13B62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15B2C"/>
    <w:rsid w:val="00E2167B"/>
    <w:rsid w:val="00E4466F"/>
    <w:rsid w:val="00E50015"/>
    <w:rsid w:val="00E54458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 w:uiPriority="0"/>
    <w:lsdException w:name="HTML Acronym" w:unhideWhenUsed="1"/>
    <w:lsdException w:name="HTML Address" w:unhideWhenUsed="1"/>
    <w:lsdException w:name="HTML Cite" w:locked="1" w:semiHidden="0" w:uiPriority="0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B543D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A41646"/>
    <w:pPr>
      <w:spacing w:after="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1646"/>
    <w:p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164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4164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4164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4164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41646"/>
    <w:rPr>
      <w:rFonts w:ascii="Cambria" w:hAnsi="Cambria" w:cs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CB6DF7"/>
    <w:pPr>
      <w:ind w:left="720"/>
      <w:contextualSpacing/>
    </w:pPr>
  </w:style>
  <w:style w:type="table" w:styleId="TableGrid">
    <w:name w:val="Table Grid"/>
    <w:basedOn w:val="TableNormal"/>
    <w:uiPriority w:val="99"/>
    <w:rsid w:val="00C057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D4C4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D4C4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A133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A41646"/>
    <w:rPr>
      <w:rFonts w:cs="Times New Roman"/>
      <w:b/>
    </w:rPr>
  </w:style>
  <w:style w:type="paragraph" w:styleId="NormalWeb">
    <w:name w:val="Normal (Web)"/>
    <w:basedOn w:val="Normal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eft">
    <w:name w:val="aleft"/>
    <w:basedOn w:val="Normal"/>
    <w:uiPriority w:val="99"/>
    <w:rsid w:val="00A41646"/>
    <w:pPr>
      <w:spacing w:before="60" w:after="75" w:line="240" w:lineRule="auto"/>
      <w:ind w:left="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enter">
    <w:name w:val="acenter"/>
    <w:basedOn w:val="Normal"/>
    <w:uiPriority w:val="99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A4164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41646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A41646"/>
    <w:rPr>
      <w:rFonts w:cs="Times New Roman"/>
      <w:i/>
    </w:rPr>
  </w:style>
  <w:style w:type="paragraph" w:customStyle="1" w:styleId="clear">
    <w:name w:val="clear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idebar">
    <w:name w:val="sidebar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Normal"/>
    <w:uiPriority w:val="99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widget">
    <w:name w:val="textwidget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">
    <w:name w:val="post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title">
    <w:name w:val="post-title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entry">
    <w:name w:val="post-entry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info">
    <w:name w:val="post-info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">
    <w:name w:val="comments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date">
    <w:name w:val="post-date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link">
    <w:name w:val="more-link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">
    <w:name w:val="description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1">
    <w:name w:val="description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Normal"/>
    <w:uiPriority w:val="99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Normal"/>
    <w:uiPriority w:val="99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Normal"/>
    <w:uiPriority w:val="99"/>
    <w:rsid w:val="00A41646"/>
    <w:pPr>
      <w:spacing w:before="150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Normal"/>
    <w:uiPriority w:val="99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Normal"/>
    <w:uiPriority w:val="99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A41646"/>
    <w:rPr>
      <w:rFonts w:ascii="Arial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A41646"/>
    <w:rPr>
      <w:rFonts w:ascii="Arial" w:hAnsi="Arial" w:cs="Arial"/>
      <w:vanish/>
      <w:sz w:val="16"/>
      <w:szCs w:val="16"/>
      <w:lang w:eastAsia="ru-RU"/>
    </w:rPr>
  </w:style>
  <w:style w:type="character" w:styleId="Emphasis">
    <w:name w:val="Emphasis"/>
    <w:basedOn w:val="DefaultParagraphFont"/>
    <w:uiPriority w:val="99"/>
    <w:qFormat/>
    <w:rsid w:val="00A41646"/>
    <w:rPr>
      <w:rFonts w:cs="Times New Roman"/>
      <w:i/>
    </w:rPr>
  </w:style>
  <w:style w:type="paragraph" w:customStyle="1" w:styleId="nocomments">
    <w:name w:val="nocomments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Знак"/>
    <w:basedOn w:val="Normal"/>
    <w:uiPriority w:val="99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">
    <w:name w:val="Сетка таблицы1"/>
    <w:uiPriority w:val="99"/>
    <w:rsid w:val="00A416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EC5066"/>
  </w:style>
  <w:style w:type="paragraph" w:styleId="NoSpacing">
    <w:name w:val="No Spacing"/>
    <w:link w:val="NoSpacingChar"/>
    <w:uiPriority w:val="99"/>
    <w:qFormat/>
    <w:rsid w:val="00E4466F"/>
    <w:pPr>
      <w:spacing w:after="160" w:line="259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99"/>
    <w:locked/>
    <w:rsid w:val="00E4466F"/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17</Pages>
  <Words>3304</Words>
  <Characters>18833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КАЛЕНДАРЬ МЕРОПРИЯТИЙ ПРОГРАММЫ ВОСПИТАНИЯ </dc:title>
  <dc:subject/>
  <dc:creator>School</dc:creator>
  <cp:keywords/>
  <dc:description/>
  <cp:lastModifiedBy>Алиса</cp:lastModifiedBy>
  <cp:revision>2</cp:revision>
  <cp:lastPrinted>2021-05-25T13:46:00Z</cp:lastPrinted>
  <dcterms:created xsi:type="dcterms:W3CDTF">2021-09-12T19:29:00Z</dcterms:created>
  <dcterms:modified xsi:type="dcterms:W3CDTF">2021-09-12T19:29:00Z</dcterms:modified>
</cp:coreProperties>
</file>